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80E0A" w14:textId="31013A3F" w:rsidR="00BB35F8" w:rsidRPr="00F75699" w:rsidRDefault="006F5FB6" w:rsidP="00F75699">
      <w:pPr>
        <w:pStyle w:val="Heading1"/>
      </w:pPr>
      <w:r>
        <w:t>1999 Learjet 45</w:t>
      </w:r>
    </w:p>
    <w:p w14:paraId="4E5A8800" w14:textId="0C370822" w:rsidR="00BB35F8" w:rsidRDefault="00060844" w:rsidP="00060844">
      <w:pPr>
        <w:pStyle w:val="Heading2"/>
        <w:rPr>
          <w:lang w:val="en-GB"/>
        </w:rPr>
      </w:pPr>
      <w:r>
        <w:rPr>
          <w:lang w:val="en-GB"/>
        </w:rPr>
        <w:t>Highlights</w:t>
      </w:r>
      <w:r w:rsidR="00BB35F8" w:rsidRPr="00B738DE">
        <w:rPr>
          <w:lang w:val="en-GB"/>
        </w:rPr>
        <w:t>:</w:t>
      </w:r>
    </w:p>
    <w:p w14:paraId="458F15EE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ADS-B out compliant</w:t>
      </w:r>
    </w:p>
    <w:p w14:paraId="1D4913C5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Waas</w:t>
      </w:r>
    </w:p>
    <w:p w14:paraId="17882AE9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LPV approved</w:t>
      </w:r>
    </w:p>
    <w:p w14:paraId="5DE2E4EA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 xml:space="preserve">Dual FMS upgrade to UNS-1Ew </w:t>
      </w:r>
    </w:p>
    <w:p w14:paraId="6474CEA8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 xml:space="preserve">RVSM, MNPS, PRNAV and LPV Approved </w:t>
      </w:r>
    </w:p>
    <w:p w14:paraId="7028E137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TCAS upgrade 7.1</w:t>
      </w:r>
    </w:p>
    <w:p w14:paraId="6B54E12E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 xml:space="preserve">Increased MTOW 21,500 lbs </w:t>
      </w:r>
    </w:p>
    <w:p w14:paraId="324F98A0" w14:textId="1A2E6C19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Engines  and APU on MSP Gold</w:t>
      </w:r>
    </w:p>
    <w:p w14:paraId="329EEFCB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Cabin refurbished in 2019</w:t>
      </w:r>
    </w:p>
    <w:p w14:paraId="16620508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CVR</w:t>
      </w:r>
    </w:p>
    <w:p w14:paraId="4967C5EB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FDR</w:t>
      </w:r>
    </w:p>
    <w:p w14:paraId="363FB853" w14:textId="77777777" w:rsidR="006F5FB6" w:rsidRPr="006F5FB6" w:rsidRDefault="006F5FB6" w:rsidP="006F5FB6">
      <w:pPr>
        <w:rPr>
          <w:lang w:val="en-GB"/>
        </w:rPr>
      </w:pPr>
    </w:p>
    <w:p w14:paraId="3D662068" w14:textId="77777777" w:rsidR="006F5FB6" w:rsidRDefault="006F5FB6" w:rsidP="006F5FB6">
      <w:pPr>
        <w:pStyle w:val="Heading2"/>
        <w:rPr>
          <w:lang w:val="en-GB"/>
        </w:rPr>
      </w:pPr>
      <w:r>
        <w:rPr>
          <w:lang w:val="en-GB"/>
        </w:rPr>
        <w:t>Airframe</w:t>
      </w:r>
      <w:r w:rsidRPr="00B738DE">
        <w:rPr>
          <w:lang w:val="en-GB"/>
        </w:rPr>
        <w:t>:</w:t>
      </w:r>
      <w:r>
        <w:rPr>
          <w:lang w:val="en-GB"/>
        </w:rPr>
        <w:t xml:space="preserve"> </w:t>
      </w:r>
    </w:p>
    <w:p w14:paraId="11F61192" w14:textId="74D0A14A" w:rsidR="006F5FB6" w:rsidRPr="006F5FB6" w:rsidRDefault="006F5FB6" w:rsidP="006F5FB6">
      <w:pPr>
        <w:rPr>
          <w:rFonts w:ascii="Montserrat Light" w:hAnsi="Montserrat Light"/>
          <w:lang w:val="en-US"/>
        </w:rPr>
      </w:pPr>
      <w:r w:rsidRPr="006F5FB6">
        <w:rPr>
          <w:rFonts w:ascii="Montserrat Light" w:hAnsi="Montserrat Light"/>
          <w:lang w:val="en-US"/>
        </w:rPr>
        <w:t xml:space="preserve">Total time: </w:t>
      </w:r>
      <w:r>
        <w:rPr>
          <w:rFonts w:ascii="Montserrat Light" w:hAnsi="Montserrat Light"/>
          <w:lang w:val="en-US"/>
        </w:rPr>
        <w:t>8307</w:t>
      </w:r>
      <w:r w:rsidRPr="006F5FB6">
        <w:rPr>
          <w:rFonts w:ascii="Montserrat Light" w:hAnsi="Montserrat Light"/>
          <w:lang w:val="en-US"/>
        </w:rPr>
        <w:t xml:space="preserve"> hours</w:t>
      </w:r>
    </w:p>
    <w:p w14:paraId="280CD513" w14:textId="30765D05" w:rsidR="006F5FB6" w:rsidRPr="006F5FB6" w:rsidRDefault="006F5FB6" w:rsidP="006F5FB6">
      <w:pPr>
        <w:rPr>
          <w:rFonts w:ascii="Montserrat Light" w:hAnsi="Montserrat Light"/>
          <w:lang w:val="en-US"/>
        </w:rPr>
      </w:pPr>
      <w:r w:rsidRPr="006F5FB6">
        <w:rPr>
          <w:rFonts w:ascii="Montserrat Light" w:hAnsi="Montserrat Light"/>
          <w:lang w:val="en-US"/>
        </w:rPr>
        <w:t xml:space="preserve">Total cycles: </w:t>
      </w:r>
      <w:r>
        <w:rPr>
          <w:rFonts w:ascii="Montserrat Light" w:hAnsi="Montserrat Light"/>
          <w:lang w:val="en-US"/>
        </w:rPr>
        <w:t>6212</w:t>
      </w:r>
    </w:p>
    <w:p w14:paraId="0F56F4E0" w14:textId="77777777" w:rsidR="006F5FB6" w:rsidRPr="00BA39F2" w:rsidRDefault="006F5FB6" w:rsidP="006F5FB6">
      <w:pPr>
        <w:rPr>
          <w:lang w:val="en-GB"/>
        </w:rPr>
      </w:pPr>
    </w:p>
    <w:p w14:paraId="15FCE6FB" w14:textId="77777777" w:rsidR="006F5FB6" w:rsidRDefault="006F5FB6" w:rsidP="006F5FB6">
      <w:pPr>
        <w:pStyle w:val="Heading2"/>
        <w:rPr>
          <w:lang w:val="en-GB"/>
        </w:rPr>
      </w:pPr>
      <w:r w:rsidRPr="00B738DE">
        <w:rPr>
          <w:lang w:val="en-GB"/>
        </w:rPr>
        <w:t>Engines:</w:t>
      </w:r>
    </w:p>
    <w:p w14:paraId="2235E81A" w14:textId="77777777" w:rsidR="006F5FB6" w:rsidRPr="006F5FB6" w:rsidRDefault="006F5FB6" w:rsidP="006F5FB6">
      <w:pPr>
        <w:rPr>
          <w:rFonts w:ascii="Montserrat Light" w:hAnsi="Montserrat Light"/>
          <w:lang w:val="en-US"/>
        </w:rPr>
      </w:pPr>
      <w:r w:rsidRPr="006F5FB6">
        <w:rPr>
          <w:rFonts w:ascii="Montserrat Light" w:hAnsi="Montserrat Light"/>
          <w:lang w:val="en-US"/>
        </w:rPr>
        <w:t xml:space="preserve">2 Honeywell TFE 731-20BR-1B (enrolled on Honeywell MSP Gold) </w:t>
      </w:r>
    </w:p>
    <w:p w14:paraId="0915FAC6" w14:textId="77777777" w:rsidR="006F5FB6" w:rsidRPr="006F5FB6" w:rsidRDefault="006F5FB6" w:rsidP="006F5FB6">
      <w:pPr>
        <w:rPr>
          <w:rFonts w:ascii="Montserrat Light" w:hAnsi="Montserrat Light"/>
          <w:lang w:val="en-US"/>
        </w:rPr>
      </w:pPr>
      <w:r w:rsidRPr="006F5FB6">
        <w:rPr>
          <w:rFonts w:ascii="Montserrat Light" w:hAnsi="Montserrat Light"/>
          <w:lang w:val="en-US"/>
        </w:rPr>
        <w:t xml:space="preserve">Engine # 1             </w:t>
      </w:r>
    </w:p>
    <w:p w14:paraId="2B4242CA" w14:textId="40291C1C" w:rsidR="006F5FB6" w:rsidRPr="006F5FB6" w:rsidRDefault="006F5FB6" w:rsidP="006F5FB6">
      <w:pPr>
        <w:rPr>
          <w:rFonts w:ascii="Montserrat Light" w:hAnsi="Montserrat Light"/>
          <w:lang w:val="en-US"/>
        </w:rPr>
      </w:pPr>
      <w:r w:rsidRPr="006F5FB6">
        <w:rPr>
          <w:rFonts w:ascii="Montserrat Light" w:hAnsi="Montserrat Light"/>
          <w:lang w:val="en-US"/>
        </w:rPr>
        <w:t xml:space="preserve">Total time:  8190 hours          </w:t>
      </w:r>
    </w:p>
    <w:p w14:paraId="28091674" w14:textId="02241188" w:rsidR="006F5FB6" w:rsidRPr="006F5FB6" w:rsidRDefault="006F5FB6" w:rsidP="006F5FB6">
      <w:pPr>
        <w:rPr>
          <w:rFonts w:ascii="Montserrat Light" w:hAnsi="Montserrat Light"/>
          <w:lang w:val="en-US"/>
        </w:rPr>
      </w:pPr>
      <w:r w:rsidRPr="006F5FB6">
        <w:rPr>
          <w:rFonts w:ascii="Montserrat Light" w:hAnsi="Montserrat Light"/>
          <w:lang w:val="en-US"/>
        </w:rPr>
        <w:t xml:space="preserve">Total cycles: 6104 </w:t>
      </w:r>
    </w:p>
    <w:p w14:paraId="7FAF1629" w14:textId="77777777" w:rsidR="006F5FB6" w:rsidRPr="006F5FB6" w:rsidRDefault="006F5FB6" w:rsidP="006F5FB6">
      <w:pPr>
        <w:rPr>
          <w:rFonts w:ascii="Montserrat Light" w:hAnsi="Montserrat Light"/>
          <w:lang w:val="en-US"/>
        </w:rPr>
      </w:pPr>
      <w:r w:rsidRPr="006F5FB6">
        <w:rPr>
          <w:rFonts w:ascii="Montserrat Light" w:hAnsi="Montserrat Light"/>
          <w:lang w:val="en-US"/>
        </w:rPr>
        <w:t xml:space="preserve">Engine # 2 </w:t>
      </w:r>
    </w:p>
    <w:p w14:paraId="7AF221AC" w14:textId="46C76931" w:rsidR="006F5FB6" w:rsidRPr="006F5FB6" w:rsidRDefault="006F5FB6" w:rsidP="006F5FB6">
      <w:pPr>
        <w:rPr>
          <w:rFonts w:ascii="Montserrat Light" w:hAnsi="Montserrat Light"/>
          <w:lang w:val="en-US"/>
        </w:rPr>
      </w:pPr>
      <w:r w:rsidRPr="006F5FB6">
        <w:rPr>
          <w:rFonts w:ascii="Montserrat Light" w:hAnsi="Montserrat Light"/>
          <w:lang w:val="en-US"/>
        </w:rPr>
        <w:t xml:space="preserve">Total time: </w:t>
      </w:r>
      <w:r>
        <w:rPr>
          <w:rFonts w:ascii="Montserrat Light" w:hAnsi="Montserrat Light"/>
          <w:lang w:val="en-US"/>
        </w:rPr>
        <w:t>8172</w:t>
      </w:r>
      <w:r w:rsidRPr="006F5FB6">
        <w:rPr>
          <w:rFonts w:ascii="Montserrat Light" w:hAnsi="Montserrat Light"/>
          <w:lang w:val="en-US"/>
        </w:rPr>
        <w:t xml:space="preserve"> hours         </w:t>
      </w:r>
    </w:p>
    <w:p w14:paraId="5C70F3A1" w14:textId="316FE2E3" w:rsidR="006F5FB6" w:rsidRPr="006F5FB6" w:rsidRDefault="006F5FB6" w:rsidP="006F5FB6">
      <w:pPr>
        <w:rPr>
          <w:rFonts w:ascii="Montserrat Light" w:hAnsi="Montserrat Light"/>
          <w:lang w:val="en-US"/>
        </w:rPr>
      </w:pPr>
      <w:r w:rsidRPr="006F5FB6">
        <w:rPr>
          <w:rFonts w:ascii="Montserrat Light" w:hAnsi="Montserrat Light"/>
          <w:lang w:val="en-US"/>
        </w:rPr>
        <w:t xml:space="preserve">Total cycles: </w:t>
      </w:r>
      <w:r>
        <w:rPr>
          <w:rFonts w:ascii="Montserrat Light" w:hAnsi="Montserrat Light"/>
          <w:lang w:val="en-US"/>
        </w:rPr>
        <w:t>6088</w:t>
      </w:r>
      <w:r w:rsidRPr="006F5FB6">
        <w:rPr>
          <w:rFonts w:ascii="Montserrat Light" w:hAnsi="Montserrat Light"/>
          <w:lang w:val="en-US"/>
        </w:rPr>
        <w:t xml:space="preserve">  </w:t>
      </w:r>
    </w:p>
    <w:p w14:paraId="07A8C0AD" w14:textId="2C5FFF0D" w:rsidR="00BB35F8" w:rsidRDefault="00BB35F8" w:rsidP="006F5FB6">
      <w:pPr>
        <w:pStyle w:val="Heading2"/>
        <w:rPr>
          <w:lang w:val="en-GB"/>
        </w:rPr>
      </w:pPr>
      <w:r w:rsidRPr="00B738DE">
        <w:rPr>
          <w:lang w:val="en-GB"/>
        </w:rPr>
        <w:lastRenderedPageBreak/>
        <w:t>APU:</w:t>
      </w:r>
    </w:p>
    <w:p w14:paraId="61CC0CAF" w14:textId="0512ACED" w:rsidR="006F5FB6" w:rsidRPr="006F5FB6" w:rsidRDefault="006F5FB6" w:rsidP="006F5FB6">
      <w:pPr>
        <w:rPr>
          <w:rFonts w:ascii="Montserrat Light" w:hAnsi="Montserrat Light"/>
          <w:lang w:val="en-US"/>
        </w:rPr>
      </w:pPr>
      <w:r w:rsidRPr="006F5FB6">
        <w:rPr>
          <w:rFonts w:ascii="Montserrat Light" w:hAnsi="Montserrat Light"/>
          <w:lang w:val="en-US"/>
        </w:rPr>
        <w:t xml:space="preserve">Total time: </w:t>
      </w:r>
      <w:r>
        <w:rPr>
          <w:rFonts w:ascii="Montserrat Light" w:hAnsi="Montserrat Light"/>
          <w:lang w:val="en-US"/>
        </w:rPr>
        <w:t>1746</w:t>
      </w:r>
      <w:r w:rsidRPr="006F5FB6">
        <w:rPr>
          <w:rFonts w:ascii="Montserrat Light" w:hAnsi="Montserrat Light"/>
          <w:lang w:val="en-US"/>
        </w:rPr>
        <w:t xml:space="preserve"> hours         </w:t>
      </w:r>
    </w:p>
    <w:p w14:paraId="6C0F85F7" w14:textId="61FF5FED" w:rsidR="006F5FB6" w:rsidRDefault="006F5FB6" w:rsidP="006F5FB6">
      <w:pPr>
        <w:rPr>
          <w:rFonts w:ascii="Montserrat Light" w:hAnsi="Montserrat Light"/>
          <w:lang w:val="en-US"/>
        </w:rPr>
      </w:pPr>
      <w:r w:rsidRPr="006F5FB6">
        <w:rPr>
          <w:rFonts w:ascii="Montserrat Light" w:hAnsi="Montserrat Light"/>
          <w:lang w:val="en-US"/>
        </w:rPr>
        <w:t xml:space="preserve">Total cycles: </w:t>
      </w:r>
      <w:r>
        <w:rPr>
          <w:rFonts w:ascii="Montserrat Light" w:hAnsi="Montserrat Light"/>
          <w:lang w:val="en-US"/>
        </w:rPr>
        <w:t>3627</w:t>
      </w:r>
      <w:r w:rsidRPr="006F5FB6">
        <w:rPr>
          <w:rFonts w:ascii="Montserrat Light" w:hAnsi="Montserrat Light"/>
          <w:lang w:val="en-US"/>
        </w:rPr>
        <w:t xml:space="preserve">  </w:t>
      </w:r>
    </w:p>
    <w:p w14:paraId="1D10043B" w14:textId="066FAFCB" w:rsidR="006F5FB6" w:rsidRPr="006F5FB6" w:rsidRDefault="006F5FB6" w:rsidP="006F5FB6">
      <w:pPr>
        <w:rPr>
          <w:rFonts w:ascii="Montserrat Light" w:hAnsi="Montserrat Light"/>
          <w:lang w:val="en-US"/>
        </w:rPr>
      </w:pPr>
      <w:r>
        <w:rPr>
          <w:rFonts w:ascii="Montserrat Light" w:hAnsi="Montserrat Light"/>
          <w:lang w:val="en-US"/>
        </w:rPr>
        <w:t>E</w:t>
      </w:r>
      <w:r w:rsidRPr="006F5FB6">
        <w:rPr>
          <w:rFonts w:ascii="Montserrat Light" w:hAnsi="Montserrat Light"/>
          <w:lang w:val="en-US"/>
        </w:rPr>
        <w:t>nrolled on Honeywell MSP Gold</w:t>
      </w:r>
    </w:p>
    <w:p w14:paraId="79C84E5E" w14:textId="77777777" w:rsidR="006F5FB6" w:rsidRPr="006F5FB6" w:rsidRDefault="006F5FB6" w:rsidP="006F5FB6">
      <w:pPr>
        <w:rPr>
          <w:lang w:val="en-US"/>
        </w:rPr>
      </w:pPr>
    </w:p>
    <w:p w14:paraId="6FF46BA3" w14:textId="44C319E2" w:rsidR="00BB35F8" w:rsidRDefault="00BB35F8" w:rsidP="00BB35F8">
      <w:pPr>
        <w:pStyle w:val="Heading2"/>
        <w:rPr>
          <w:lang w:val="en-GB"/>
        </w:rPr>
      </w:pPr>
      <w:r w:rsidRPr="00B738DE">
        <w:rPr>
          <w:lang w:val="en-GB"/>
        </w:rPr>
        <w:t>Avionics</w:t>
      </w:r>
      <w:r>
        <w:rPr>
          <w:lang w:val="en-GB"/>
        </w:rPr>
        <w:t xml:space="preserve"> and Connectivity</w:t>
      </w:r>
      <w:r w:rsidRPr="00B738DE">
        <w:rPr>
          <w:lang w:val="en-GB"/>
        </w:rPr>
        <w:t>:</w:t>
      </w:r>
    </w:p>
    <w:p w14:paraId="19C2F688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 xml:space="preserve">Primus 1000 avionics (2x RCZ-833/2x RNZ-851/RT-300) </w:t>
      </w:r>
    </w:p>
    <w:p w14:paraId="6778919A" w14:textId="77777777" w:rsidR="006F5FB6" w:rsidRPr="006F5FB6" w:rsidRDefault="006F5FB6" w:rsidP="006F5FB6">
      <w:pPr>
        <w:rPr>
          <w:rFonts w:ascii="Montserrat Light" w:hAnsi="Montserrat Light"/>
          <w:lang w:val="en-US"/>
        </w:rPr>
      </w:pPr>
      <w:r w:rsidRPr="006F5FB6">
        <w:rPr>
          <w:rFonts w:ascii="Montserrat Light" w:hAnsi="Montserrat Light"/>
          <w:lang w:val="en-US"/>
        </w:rPr>
        <w:t xml:space="preserve">Single HF-system KHF-950 </w:t>
      </w:r>
    </w:p>
    <w:p w14:paraId="1776A4C1" w14:textId="77777777" w:rsidR="006F5FB6" w:rsidRPr="006F5FB6" w:rsidRDefault="006F5FB6" w:rsidP="006F5FB6">
      <w:pPr>
        <w:rPr>
          <w:rFonts w:ascii="Montserrat Light" w:hAnsi="Montserrat Light"/>
          <w:lang w:val="en-US"/>
        </w:rPr>
      </w:pPr>
      <w:r w:rsidRPr="006F5FB6">
        <w:rPr>
          <w:rFonts w:ascii="Montserrat Light" w:hAnsi="Montserrat Light"/>
          <w:lang w:val="en-US"/>
        </w:rPr>
        <w:t>Wi-FI system</w:t>
      </w:r>
    </w:p>
    <w:p w14:paraId="3D9B317E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Selcal</w:t>
      </w:r>
    </w:p>
    <w:p w14:paraId="05C67D27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 xml:space="preserve">Primus 880 weather radar </w:t>
      </w:r>
    </w:p>
    <w:p w14:paraId="2ABBF47F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Airshow and CD changer</w:t>
      </w:r>
    </w:p>
    <w:p w14:paraId="079F6FE0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 xml:space="preserve">All European Mandates: </w:t>
      </w:r>
    </w:p>
    <w:p w14:paraId="0A939FA6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P-RNAV, B-RNAV, RNP APCH</w:t>
      </w:r>
    </w:p>
    <w:p w14:paraId="5C604A6A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Dual UNS-1Ew FMS (LPV/SBAS/WAAS)</w:t>
      </w:r>
    </w:p>
    <w:p w14:paraId="7513BDAA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Dual RCZ-833 comm (8.33kHz/Immunity)</w:t>
      </w:r>
    </w:p>
    <w:p w14:paraId="116017F3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 xml:space="preserve">Dual Mode-S enhanced transponder </w:t>
      </w:r>
    </w:p>
    <w:p w14:paraId="2E837C0D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 xml:space="preserve">TCAS 7.1 - 25hr FDR </w:t>
      </w:r>
    </w:p>
    <w:p w14:paraId="053AD019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 xml:space="preserve">2 hr SSCVR </w:t>
      </w:r>
    </w:p>
    <w:p w14:paraId="3C4E0C99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 xml:space="preserve">90 day ULB </w:t>
      </w:r>
    </w:p>
    <w:p w14:paraId="1946284B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 xml:space="preserve">EGPWS </w:t>
      </w:r>
    </w:p>
    <w:p w14:paraId="33848F80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Artex C406-2 ELT</w:t>
      </w:r>
    </w:p>
    <w:p w14:paraId="0BC4D8EF" w14:textId="77777777" w:rsidR="006F5FB6" w:rsidRPr="006F5FB6" w:rsidRDefault="006F5FB6" w:rsidP="006F5FB6">
      <w:pPr>
        <w:rPr>
          <w:lang w:val="en-US"/>
        </w:rPr>
      </w:pPr>
    </w:p>
    <w:p w14:paraId="2C9DCA12" w14:textId="6CA7DC6F" w:rsidR="00BB35F8" w:rsidRDefault="006F5FB6" w:rsidP="00060844">
      <w:pPr>
        <w:pStyle w:val="Heading2"/>
        <w:rPr>
          <w:lang w:val="en-US"/>
        </w:rPr>
      </w:pPr>
      <w:r>
        <w:rPr>
          <w:lang w:val="en-US"/>
        </w:rPr>
        <w:t>Maintenance</w:t>
      </w:r>
      <w:r w:rsidR="00BB35F8" w:rsidRPr="006F2DB7">
        <w:rPr>
          <w:lang w:val="en-US"/>
        </w:rPr>
        <w:t>:</w:t>
      </w:r>
    </w:p>
    <w:p w14:paraId="73CA1A42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Phase A due @ 8.597 hours, remaining 222 hours</w:t>
      </w:r>
    </w:p>
    <w:p w14:paraId="2B5E5E46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Phase B due @ 8.597 hours, remaining 222 hours</w:t>
      </w:r>
    </w:p>
    <w:p w14:paraId="5E53667D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Phase C due @ 9.195 hours, remaining 820 hours</w:t>
      </w:r>
    </w:p>
    <w:p w14:paraId="408FB90E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Phase D due @ 9.195 hours, remaining 820 hours</w:t>
      </w:r>
    </w:p>
    <w:p w14:paraId="78EC584E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lastRenderedPageBreak/>
        <w:t xml:space="preserve">All Maintenance up-to-date - ADs and Mandatory SBs Completed- </w:t>
      </w:r>
    </w:p>
    <w:p w14:paraId="1E0496DC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(Exempt from CPDLC/Link-2000 requirement)</w:t>
      </w:r>
    </w:p>
    <w:p w14:paraId="7EC08E4C" w14:textId="77777777" w:rsidR="006F5FB6" w:rsidRPr="006F5FB6" w:rsidRDefault="006F5FB6" w:rsidP="006F5FB6">
      <w:pPr>
        <w:rPr>
          <w:lang w:val="en-US"/>
        </w:rPr>
      </w:pPr>
    </w:p>
    <w:p w14:paraId="3C5DDCEC" w14:textId="34CBD39E" w:rsidR="00BB35F8" w:rsidRDefault="006F5FB6" w:rsidP="00BB35F8">
      <w:pPr>
        <w:pStyle w:val="Heading2"/>
        <w:rPr>
          <w:lang w:val="en-GB"/>
        </w:rPr>
      </w:pPr>
      <w:r>
        <w:rPr>
          <w:lang w:val="en-GB"/>
        </w:rPr>
        <w:t>Cabin</w:t>
      </w:r>
      <w:r w:rsidR="00BB35F8" w:rsidRPr="00B738DE">
        <w:rPr>
          <w:lang w:val="en-GB"/>
        </w:rPr>
        <w:t>:</w:t>
      </w:r>
    </w:p>
    <w:p w14:paraId="3E689504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>VIP configuration</w:t>
      </w:r>
    </w:p>
    <w:p w14:paraId="4D298588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 xml:space="preserve">Provision for Lifeport EMS configuration </w:t>
      </w:r>
    </w:p>
    <w:p w14:paraId="4CF48C65" w14:textId="77777777" w:rsidR="006F5FB6" w:rsidRPr="006F5FB6" w:rsidRDefault="006F5FB6" w:rsidP="006F5FB6">
      <w:pPr>
        <w:rPr>
          <w:rFonts w:ascii="Montserrat Light" w:hAnsi="Montserrat Light"/>
        </w:rPr>
      </w:pPr>
      <w:r w:rsidRPr="006F5FB6">
        <w:rPr>
          <w:rFonts w:ascii="Montserrat Light" w:hAnsi="Montserrat Light"/>
        </w:rPr>
        <w:t xml:space="preserve">Belted toilet seat </w:t>
      </w:r>
    </w:p>
    <w:p w14:paraId="0A8228EC" w14:textId="77777777" w:rsidR="006F5FB6" w:rsidRPr="006F5FB6" w:rsidRDefault="006F5FB6" w:rsidP="006F5FB6">
      <w:pPr>
        <w:rPr>
          <w:lang w:val="en-GB"/>
        </w:rPr>
      </w:pPr>
    </w:p>
    <w:p w14:paraId="75DAF382" w14:textId="77777777" w:rsidR="00094767" w:rsidRPr="00BB35F8" w:rsidRDefault="00094767" w:rsidP="00BB35F8">
      <w:pPr>
        <w:rPr>
          <w:lang w:val="en-US"/>
        </w:rPr>
      </w:pPr>
    </w:p>
    <w:sectPr w:rsidR="00094767" w:rsidRPr="00BB35F8" w:rsidSect="00527756">
      <w:headerReference w:type="default" r:id="rId6"/>
      <w:footerReference w:type="default" r:id="rId7"/>
      <w:pgSz w:w="11900" w:h="16840"/>
      <w:pgMar w:top="1537" w:right="1440" w:bottom="1183" w:left="1440" w:header="525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1D463" w14:textId="77777777" w:rsidR="009667B6" w:rsidRDefault="009667B6" w:rsidP="00094767">
      <w:r>
        <w:separator/>
      </w:r>
    </w:p>
  </w:endnote>
  <w:endnote w:type="continuationSeparator" w:id="0">
    <w:p w14:paraId="71230567" w14:textId="77777777" w:rsidR="009667B6" w:rsidRDefault="009667B6" w:rsidP="00094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1A6E578-000E-F446-ADE7-53D52EF25B14}"/>
    <w:embedItalic r:id="rId2" w:fontKey="{EBFA01F9-18FC-2547-8635-01480E985B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5C9D43-8DB0-C44C-9536-A49BFF71A560}"/>
    <w:embedItalic r:id="rId4" w:fontKey="{9649872E-8212-2D4E-8F3F-07510E8FA135}"/>
  </w:font>
  <w:font w:name="Myriad Pro">
    <w:altName w:val="﷽﷽﷽﷽﷽﷽﷽﷽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8B01F37E-8966-D64E-B04B-6AEC2274661A}"/>
  </w:font>
  <w:font w:name="Montserrat ExtraLight">
    <w:altName w:val="﷽﷽﷽﷽﷽﷽﷽﷽"/>
    <w:panose1 w:val="020B0604020202020204"/>
    <w:charset w:val="4D"/>
    <w:family w:val="auto"/>
    <w:pitch w:val="variable"/>
    <w:sig w:usb0="2000020F" w:usb1="00000003" w:usb2="00000000" w:usb3="00000000" w:csb0="00000197" w:csb1="00000000"/>
    <w:embedRegular r:id="rId6" w:fontKey="{A58602DD-C489-6840-A447-A3DD51E61F4A}"/>
  </w:font>
  <w:font w:name="Montserrat Light">
    <w:altName w:val="﷽﷽﷽﷽﷽﷽﷽﷽"/>
    <w:panose1 w:val="020B0604020202020204"/>
    <w:charset w:val="4D"/>
    <w:family w:val="auto"/>
    <w:pitch w:val="variable"/>
    <w:sig w:usb0="2000020F" w:usb1="00000003" w:usb2="00000000" w:usb3="00000000" w:csb0="00000197" w:csb1="00000000"/>
    <w:embedRegular r:id="rId7" w:fontKey="{FD72669B-52E9-C54C-9AA8-A3B2967F61A7}"/>
    <w:embedItalic r:id="rId8" w:fontKey="{8B3747D4-74B3-C047-A48D-3EDF52EA09BC}"/>
  </w:font>
  <w:font w:name="Times New Roman (Body CS)">
    <w:altName w:val="Times New Roman"/>
    <w:panose1 w:val="020B0604020202020204"/>
    <w:charset w:val="00"/>
    <w:family w:val="roman"/>
    <w:pitch w:val="default"/>
  </w:font>
  <w:font w:name="Montserrat">
    <w:altName w:val="﷽﷽﷽﷽﷽﷽﷽﷽"/>
    <w:panose1 w:val="020B0604020202020204"/>
    <w:charset w:val="4D"/>
    <w:family w:val="auto"/>
    <w:pitch w:val="variable"/>
    <w:sig w:usb0="2000020F" w:usb1="00000003" w:usb2="00000000" w:usb3="00000000" w:csb0="00000197" w:csb1="00000000"/>
    <w:embedRegular r:id="rId11" w:fontKey="{C2CE8DD4-5A86-8041-9674-27A81C99F476}"/>
  </w:font>
  <w:font w:name="Calibri Light">
    <w:altName w:val="Calibri Light"/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CF93764-8404-4F4B-A7C2-336BE564CB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E3225" w14:textId="77777777" w:rsidR="005567F7" w:rsidRPr="00BB35F8" w:rsidRDefault="005567F7" w:rsidP="005567F7">
    <w:pPr>
      <w:pStyle w:val="Footer"/>
      <w:jc w:val="center"/>
      <w:rPr>
        <w:rFonts w:ascii="Montserrat" w:hAnsi="Montserrat" w:cs="Arial"/>
        <w:sz w:val="13"/>
        <w:szCs w:val="13"/>
        <w:lang w:val="en-US"/>
      </w:rPr>
    </w:pPr>
    <w:r w:rsidRPr="00CE6479">
      <w:rPr>
        <w:rFonts w:ascii="Montserrat" w:hAnsi="Montserrat" w:cs="Arial"/>
        <w:noProof/>
        <w:sz w:val="13"/>
        <w:szCs w:val="13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FA555" wp14:editId="6B667223">
              <wp:simplePos x="0" y="0"/>
              <wp:positionH relativeFrom="column">
                <wp:posOffset>-179705</wp:posOffset>
              </wp:positionH>
              <wp:positionV relativeFrom="paragraph">
                <wp:posOffset>-178642</wp:posOffset>
              </wp:positionV>
              <wp:extent cx="6092190" cy="0"/>
              <wp:effectExtent l="0" t="0" r="1651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219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4C9D64"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15pt,-14.05pt" to="465.55pt,-1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" strokecolor="#404040 [2429]" strokeweight=".5pt">
              <v:stroke joinstyle="miter"/>
            </v:line>
          </w:pict>
        </mc:Fallback>
      </mc:AlternateContent>
    </w:r>
    <w:r w:rsidRPr="00CE6479">
      <w:rPr>
        <w:rFonts w:ascii="Montserrat" w:eastAsia="Times New Roman" w:hAnsi="Montserrat" w:cs="Arial"/>
        <w:sz w:val="13"/>
        <w:szCs w:val="13"/>
        <w:lang w:val="en-GB"/>
      </w:rPr>
      <w:t>ARCOSJET DMCC is Registered &amp; Licensed as a FREEZONE Company under the Rules &amp; Regulations of DMC</w:t>
    </w:r>
    <w:r w:rsidR="00527756">
      <w:rPr>
        <w:rFonts w:ascii="Montserrat" w:eastAsia="Times New Roman" w:hAnsi="Montserrat" w:cs="Arial"/>
        <w:sz w:val="13"/>
        <w:szCs w:val="13"/>
        <w:lang w:val="en-GB"/>
      </w:rPr>
      <w:t>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57D0E" w14:textId="77777777" w:rsidR="009667B6" w:rsidRDefault="009667B6" w:rsidP="00094767">
      <w:r>
        <w:separator/>
      </w:r>
    </w:p>
  </w:footnote>
  <w:footnote w:type="continuationSeparator" w:id="0">
    <w:p w14:paraId="046A9EB6" w14:textId="77777777" w:rsidR="009667B6" w:rsidRDefault="009667B6" w:rsidP="000947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338" w:type="dxa"/>
      <w:tblInd w:w="-1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48"/>
      <w:gridCol w:w="1289"/>
      <w:gridCol w:w="1564"/>
      <w:gridCol w:w="1784"/>
      <w:gridCol w:w="1553"/>
    </w:tblGrid>
    <w:tr w:rsidR="00527756" w14:paraId="5753073E" w14:textId="77777777" w:rsidTr="00527756">
      <w:tc>
        <w:tcPr>
          <w:tcW w:w="3148" w:type="dxa"/>
        </w:tcPr>
        <w:p w14:paraId="7456FF9F" w14:textId="77777777" w:rsidR="00044D85" w:rsidRDefault="00044D85" w:rsidP="00044D85">
          <w:pPr>
            <w:pStyle w:val="Header"/>
            <w:ind w:left="-61"/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0C16AC2D" wp14:editId="5CD7FE4E">
                <wp:extent cx="1872867" cy="464348"/>
                <wp:effectExtent l="0" t="0" r="0" b="0"/>
                <wp:docPr id="5" name="Graphic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2020-linear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644" cy="4831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89" w:type="dxa"/>
        </w:tcPr>
        <w:p w14:paraId="489970D2" w14:textId="77777777" w:rsidR="00044D85" w:rsidRDefault="00044D85" w:rsidP="00517843">
          <w:pPr>
            <w:pStyle w:val="Header"/>
            <w:rPr>
              <w:lang w:val="en-US"/>
            </w:rPr>
          </w:pPr>
        </w:p>
      </w:tc>
      <w:tc>
        <w:tcPr>
          <w:tcW w:w="1564" w:type="dxa"/>
        </w:tcPr>
        <w:p w14:paraId="4189FE15" w14:textId="77777777" w:rsidR="00044D85" w:rsidRPr="00CE6479" w:rsidRDefault="00044D85" w:rsidP="00CE6479">
          <w:pPr>
            <w:pStyle w:val="headerfooter"/>
            <w:rPr>
              <w:sz w:val="18"/>
              <w:szCs w:val="18"/>
            </w:rPr>
          </w:pPr>
        </w:p>
        <w:p w14:paraId="65E544A4" w14:textId="77777777" w:rsidR="00044D85" w:rsidRPr="00527756" w:rsidRDefault="00044D85" w:rsidP="00527756">
          <w:pPr>
            <w:pStyle w:val="headerfooter"/>
          </w:pPr>
          <w:r w:rsidRPr="00527756">
            <w:t>ARCOSJET DMCC</w:t>
          </w:r>
        </w:p>
        <w:p w14:paraId="27873FB1" w14:textId="77777777" w:rsidR="00044D85" w:rsidRPr="00527756" w:rsidRDefault="007D116A" w:rsidP="00527756">
          <w:pPr>
            <w:pStyle w:val="headerfooter"/>
          </w:pPr>
          <w:r>
            <w:t xml:space="preserve"> </w:t>
          </w:r>
        </w:p>
        <w:p w14:paraId="0AA3234D" w14:textId="77777777" w:rsidR="00044D85" w:rsidRPr="00CE6479" w:rsidRDefault="00044D85" w:rsidP="00CE6479">
          <w:pPr>
            <w:pStyle w:val="Header"/>
            <w:tabs>
              <w:tab w:val="left" w:pos="1848"/>
            </w:tabs>
            <w:spacing w:line="240" w:lineRule="auto"/>
            <w:ind w:left="-102"/>
            <w:rPr>
              <w:rFonts w:ascii="Montserrat" w:hAnsi="Montserrat"/>
              <w:sz w:val="19"/>
              <w:szCs w:val="19"/>
              <w:lang w:val="en-GB"/>
            </w:rPr>
          </w:pPr>
        </w:p>
      </w:tc>
      <w:tc>
        <w:tcPr>
          <w:tcW w:w="1784" w:type="dxa"/>
        </w:tcPr>
        <w:p w14:paraId="2F8DE4B7" w14:textId="77777777" w:rsidR="00044D85" w:rsidRPr="00527756" w:rsidRDefault="00044D85" w:rsidP="00CE6479">
          <w:pPr>
            <w:pStyle w:val="headerfooter"/>
            <w:rPr>
              <w:sz w:val="18"/>
              <w:szCs w:val="18"/>
            </w:rPr>
          </w:pPr>
        </w:p>
        <w:p w14:paraId="718C0C9B" w14:textId="77777777" w:rsidR="00044D85" w:rsidRPr="00527756" w:rsidRDefault="00044D85" w:rsidP="00527756">
          <w:pPr>
            <w:pStyle w:val="headerfooter"/>
          </w:pPr>
          <w:r w:rsidRPr="00527756">
            <w:t>506 Tiffany Tower Dubai</w:t>
          </w:r>
        </w:p>
        <w:p w14:paraId="24CC8521" w14:textId="77777777" w:rsidR="00044D85" w:rsidRPr="00CE6479" w:rsidRDefault="00044D85" w:rsidP="00527756">
          <w:pPr>
            <w:pStyle w:val="headerfooter"/>
            <w:rPr>
              <w:sz w:val="14"/>
              <w:szCs w:val="14"/>
              <w:lang w:val="en-US"/>
            </w:rPr>
          </w:pPr>
          <w:r w:rsidRPr="00527756">
            <w:t>United Arab Emirates</w:t>
          </w:r>
        </w:p>
      </w:tc>
      <w:tc>
        <w:tcPr>
          <w:tcW w:w="1553" w:type="dxa"/>
        </w:tcPr>
        <w:p w14:paraId="551C0F57" w14:textId="77777777" w:rsidR="00044D85" w:rsidRPr="00527756" w:rsidRDefault="00044D85" w:rsidP="00527756">
          <w:pPr>
            <w:pStyle w:val="headerfooter"/>
            <w:ind w:left="30"/>
            <w:rPr>
              <w:sz w:val="18"/>
              <w:szCs w:val="18"/>
            </w:rPr>
          </w:pPr>
        </w:p>
        <w:p w14:paraId="308559F8" w14:textId="77777777" w:rsidR="00044D85" w:rsidRPr="00CE6479" w:rsidRDefault="00044D85" w:rsidP="00527756">
          <w:pPr>
            <w:pStyle w:val="headerfooter"/>
            <w:ind w:left="30"/>
            <w:rPr>
              <w:szCs w:val="13"/>
            </w:rPr>
          </w:pPr>
          <w:r w:rsidRPr="00CE6479">
            <w:rPr>
              <w:szCs w:val="13"/>
            </w:rPr>
            <w:t>+971 58 674 3641</w:t>
          </w:r>
        </w:p>
        <w:p w14:paraId="06D93F03" w14:textId="77777777" w:rsidR="00044D85" w:rsidRPr="00CE6479" w:rsidRDefault="00044D85" w:rsidP="00527756">
          <w:pPr>
            <w:pStyle w:val="headerfooter"/>
            <w:ind w:left="30"/>
            <w:rPr>
              <w:sz w:val="14"/>
              <w:szCs w:val="14"/>
            </w:rPr>
          </w:pPr>
          <w:r w:rsidRPr="00CE6479">
            <w:rPr>
              <w:sz w:val="10"/>
              <w:szCs w:val="10"/>
            </w:rPr>
            <w:t xml:space="preserve"> </w:t>
          </w:r>
          <w:r w:rsidRPr="00CE6479">
            <w:rPr>
              <w:szCs w:val="13"/>
            </w:rPr>
            <w:t>info@arcosjet.com</w:t>
          </w:r>
        </w:p>
      </w:tc>
    </w:tr>
  </w:tbl>
  <w:p w14:paraId="2749B55C" w14:textId="77777777" w:rsidR="00094767" w:rsidRPr="00094767" w:rsidRDefault="00094767" w:rsidP="00517843">
    <w:pPr>
      <w:pStyle w:val="Header"/>
      <w:rPr>
        <w:lang w:val="en-US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43ECDF" wp14:editId="79E30E7C">
              <wp:simplePos x="0" y="0"/>
              <wp:positionH relativeFrom="column">
                <wp:posOffset>-186690</wp:posOffset>
              </wp:positionH>
              <wp:positionV relativeFrom="paragraph">
                <wp:posOffset>-9363</wp:posOffset>
              </wp:positionV>
              <wp:extent cx="6092328" cy="0"/>
              <wp:effectExtent l="0" t="0" r="16510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2328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4FBBED" id="Straight Connector 7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7pt,-.75pt" to="465pt,-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" strokecolor="#404040 [2429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embedTrueTypeFonts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5F8"/>
    <w:rsid w:val="0000519B"/>
    <w:rsid w:val="00044D85"/>
    <w:rsid w:val="00060844"/>
    <w:rsid w:val="00094767"/>
    <w:rsid w:val="00102C0B"/>
    <w:rsid w:val="002909CB"/>
    <w:rsid w:val="003F326B"/>
    <w:rsid w:val="0041382D"/>
    <w:rsid w:val="004356E6"/>
    <w:rsid w:val="00517843"/>
    <w:rsid w:val="00527756"/>
    <w:rsid w:val="005567F7"/>
    <w:rsid w:val="005E1DFB"/>
    <w:rsid w:val="005F63AE"/>
    <w:rsid w:val="00655AC9"/>
    <w:rsid w:val="006F2DB7"/>
    <w:rsid w:val="006F5FB6"/>
    <w:rsid w:val="00734C5D"/>
    <w:rsid w:val="007D116A"/>
    <w:rsid w:val="009667B6"/>
    <w:rsid w:val="00AB09D6"/>
    <w:rsid w:val="00AD7010"/>
    <w:rsid w:val="00B62F20"/>
    <w:rsid w:val="00BB35F8"/>
    <w:rsid w:val="00C71A56"/>
    <w:rsid w:val="00C77453"/>
    <w:rsid w:val="00CE6479"/>
    <w:rsid w:val="00D54EC3"/>
    <w:rsid w:val="00E91659"/>
    <w:rsid w:val="00F41229"/>
    <w:rsid w:val="00F56098"/>
    <w:rsid w:val="00F71B97"/>
    <w:rsid w:val="00F75699"/>
    <w:rsid w:val="00F9148F"/>
    <w:rsid w:val="00FD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98D3FC"/>
  <w15:chartTrackingRefBased/>
  <w15:docId w15:val="{62774BFF-F7EC-4842-B437-B2F610BCF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AJ Normal"/>
    <w:qFormat/>
    <w:rsid w:val="00BB35F8"/>
    <w:pPr>
      <w:spacing w:after="140" w:line="264" w:lineRule="auto"/>
    </w:pPr>
    <w:rPr>
      <w:rFonts w:ascii="Myriad Pro" w:hAnsi="Myriad Pro" w:cs="Arial"/>
      <w:sz w:val="22"/>
    </w:rPr>
  </w:style>
  <w:style w:type="paragraph" w:styleId="Heading1">
    <w:name w:val="heading 1"/>
    <w:aliases w:val="AJ Head1"/>
    <w:next w:val="Normal"/>
    <w:link w:val="Heading1Char"/>
    <w:uiPriority w:val="9"/>
    <w:qFormat/>
    <w:rsid w:val="00FD50EF"/>
    <w:pPr>
      <w:spacing w:after="600" w:line="264" w:lineRule="auto"/>
      <w:outlineLvl w:val="0"/>
    </w:pPr>
    <w:rPr>
      <w:rFonts w:ascii="Montserrat ExtraLight" w:hAnsi="Montserrat ExtraLight" w:cs="Arial"/>
      <w:color w:val="000000" w:themeColor="text1"/>
      <w:kern w:val="24"/>
      <w:sz w:val="48"/>
      <w:szCs w:val="44"/>
      <w:lang w:val="en-GB"/>
    </w:rPr>
  </w:style>
  <w:style w:type="paragraph" w:styleId="Heading2">
    <w:name w:val="heading 2"/>
    <w:aliases w:val="AJ Head2"/>
    <w:next w:val="Normal"/>
    <w:link w:val="Heading2Char"/>
    <w:uiPriority w:val="9"/>
    <w:unhideWhenUsed/>
    <w:qFormat/>
    <w:rsid w:val="00FD50EF"/>
    <w:pPr>
      <w:spacing w:after="440" w:line="264" w:lineRule="auto"/>
      <w:outlineLvl w:val="1"/>
    </w:pPr>
    <w:rPr>
      <w:rFonts w:ascii="Montserrat ExtraLight" w:hAnsi="Montserrat ExtraLight" w:cs="Arial"/>
      <w:color w:val="000000" w:themeColor="text1"/>
      <w:kern w:val="24"/>
      <w:sz w:val="32"/>
      <w:szCs w:val="30"/>
    </w:rPr>
  </w:style>
  <w:style w:type="paragraph" w:styleId="Heading3">
    <w:name w:val="heading 3"/>
    <w:aliases w:val="AJ Head3"/>
    <w:next w:val="Normal"/>
    <w:link w:val="Heading3Char"/>
    <w:uiPriority w:val="9"/>
    <w:unhideWhenUsed/>
    <w:qFormat/>
    <w:rsid w:val="00FD50EF"/>
    <w:pPr>
      <w:keepNext/>
      <w:keepLines/>
      <w:spacing w:before="40" w:line="288" w:lineRule="auto"/>
      <w:outlineLvl w:val="2"/>
    </w:pPr>
    <w:rPr>
      <w:rFonts w:ascii="Montserrat Light" w:eastAsiaTheme="majorEastAsia" w:hAnsi="Montserrat Light" w:cstheme="majorBidi"/>
      <w:color w:val="1F3763" w:themeColor="accent1" w:themeShade="7F"/>
      <w:kern w:val="24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4767"/>
    <w:pPr>
      <w:tabs>
        <w:tab w:val="center" w:pos="4513"/>
        <w:tab w:val="right" w:pos="9026"/>
      </w:tabs>
      <w:spacing w:after="240"/>
    </w:pPr>
    <w:rPr>
      <w:rFonts w:ascii="Montserrat Light" w:hAnsi="Montserrat Light" w:cs="Times New Roman (Body CS)"/>
      <w:kern w:val="24"/>
    </w:rPr>
  </w:style>
  <w:style w:type="character" w:customStyle="1" w:styleId="HeaderChar">
    <w:name w:val="Header Char"/>
    <w:basedOn w:val="DefaultParagraphFont"/>
    <w:link w:val="Header"/>
    <w:uiPriority w:val="99"/>
    <w:rsid w:val="00094767"/>
  </w:style>
  <w:style w:type="paragraph" w:styleId="Footer">
    <w:name w:val="footer"/>
    <w:basedOn w:val="Normal"/>
    <w:link w:val="FooterChar"/>
    <w:uiPriority w:val="99"/>
    <w:unhideWhenUsed/>
    <w:rsid w:val="00094767"/>
    <w:pPr>
      <w:tabs>
        <w:tab w:val="center" w:pos="4513"/>
        <w:tab w:val="right" w:pos="9026"/>
      </w:tabs>
      <w:spacing w:after="240"/>
    </w:pPr>
    <w:rPr>
      <w:rFonts w:ascii="Montserrat Light" w:hAnsi="Montserrat Light" w:cs="Times New Roman (Body CS)"/>
      <w:kern w:val="24"/>
    </w:rPr>
  </w:style>
  <w:style w:type="character" w:customStyle="1" w:styleId="FooterChar">
    <w:name w:val="Footer Char"/>
    <w:basedOn w:val="DefaultParagraphFont"/>
    <w:link w:val="Footer"/>
    <w:uiPriority w:val="99"/>
    <w:rsid w:val="00094767"/>
  </w:style>
  <w:style w:type="table" w:styleId="TableGrid">
    <w:name w:val="Table Grid"/>
    <w:basedOn w:val="TableNormal"/>
    <w:uiPriority w:val="39"/>
    <w:rsid w:val="0009476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AJ Head1 Char"/>
    <w:basedOn w:val="DefaultParagraphFont"/>
    <w:link w:val="Heading1"/>
    <w:uiPriority w:val="9"/>
    <w:rsid w:val="00FD50EF"/>
    <w:rPr>
      <w:rFonts w:ascii="Montserrat ExtraLight" w:hAnsi="Montserrat ExtraLight" w:cs="Arial"/>
      <w:color w:val="000000" w:themeColor="text1"/>
      <w:kern w:val="24"/>
      <w:sz w:val="48"/>
      <w:szCs w:val="44"/>
      <w:lang w:val="en-GB"/>
    </w:rPr>
  </w:style>
  <w:style w:type="character" w:customStyle="1" w:styleId="Heading2Char">
    <w:name w:val="Heading 2 Char"/>
    <w:aliases w:val="AJ Head2 Char"/>
    <w:basedOn w:val="DefaultParagraphFont"/>
    <w:link w:val="Heading2"/>
    <w:uiPriority w:val="9"/>
    <w:rsid w:val="00FD50EF"/>
    <w:rPr>
      <w:rFonts w:ascii="Montserrat ExtraLight" w:hAnsi="Montserrat ExtraLight" w:cs="Arial"/>
      <w:color w:val="000000" w:themeColor="text1"/>
      <w:kern w:val="24"/>
      <w:sz w:val="32"/>
      <w:szCs w:val="30"/>
      <w:lang w:val="ru-RU"/>
    </w:rPr>
  </w:style>
  <w:style w:type="paragraph" w:customStyle="1" w:styleId="AJSmall">
    <w:name w:val="AJ Small"/>
    <w:link w:val="AJSmallChar"/>
    <w:qFormat/>
    <w:rsid w:val="00CE6479"/>
    <w:pPr>
      <w:spacing w:after="280" w:line="264" w:lineRule="auto"/>
    </w:pPr>
    <w:rPr>
      <w:rFonts w:ascii="Montserrat" w:hAnsi="Montserrat" w:cs="Arial"/>
      <w:sz w:val="16"/>
      <w:szCs w:val="16"/>
    </w:rPr>
  </w:style>
  <w:style w:type="character" w:customStyle="1" w:styleId="AJSmallChar">
    <w:name w:val="AJ Small Char"/>
    <w:basedOn w:val="DefaultParagraphFont"/>
    <w:link w:val="AJSmall"/>
    <w:rsid w:val="00CE6479"/>
    <w:rPr>
      <w:rFonts w:ascii="Montserrat" w:hAnsi="Montserrat" w:cs="Arial"/>
      <w:sz w:val="16"/>
      <w:szCs w:val="16"/>
      <w:lang w:val="ru-RU"/>
    </w:rPr>
  </w:style>
  <w:style w:type="paragraph" w:styleId="Quote">
    <w:name w:val="Quote"/>
    <w:next w:val="Normal"/>
    <w:link w:val="QuoteChar"/>
    <w:uiPriority w:val="29"/>
    <w:qFormat/>
    <w:rsid w:val="00FD50EF"/>
    <w:pPr>
      <w:ind w:left="862" w:right="862"/>
    </w:pPr>
    <w:rPr>
      <w:rFonts w:ascii="Montserrat Light" w:hAnsi="Montserrat Light" w:cs="Times New Roman (Body CS)"/>
      <w:i/>
      <w:iCs/>
      <w:color w:val="000000" w:themeColor="text1"/>
      <w:sz w:val="18"/>
    </w:rPr>
  </w:style>
  <w:style w:type="character" w:customStyle="1" w:styleId="QuoteChar">
    <w:name w:val="Quote Char"/>
    <w:basedOn w:val="DefaultParagraphFont"/>
    <w:link w:val="Quote"/>
    <w:uiPriority w:val="29"/>
    <w:rsid w:val="00FD50EF"/>
    <w:rPr>
      <w:rFonts w:ascii="Montserrat Light" w:hAnsi="Montserrat Light" w:cs="Times New Roman (Body CS)"/>
      <w:i/>
      <w:iCs/>
      <w:color w:val="000000" w:themeColor="text1"/>
      <w:sz w:val="18"/>
    </w:rPr>
  </w:style>
  <w:style w:type="paragraph" w:customStyle="1" w:styleId="headerfooter">
    <w:name w:val="header/footer"/>
    <w:qFormat/>
    <w:rsid w:val="00FD50EF"/>
    <w:pPr>
      <w:tabs>
        <w:tab w:val="left" w:pos="1848"/>
      </w:tabs>
      <w:ind w:left="-102"/>
    </w:pPr>
    <w:rPr>
      <w:rFonts w:ascii="Montserrat" w:hAnsi="Montserrat" w:cs="Arial"/>
      <w:color w:val="000000" w:themeColor="text1"/>
      <w:kern w:val="24"/>
      <w:sz w:val="13"/>
      <w:szCs w:val="19"/>
      <w:lang w:val="en-GB"/>
    </w:rPr>
  </w:style>
  <w:style w:type="character" w:customStyle="1" w:styleId="Heading3Char">
    <w:name w:val="Heading 3 Char"/>
    <w:aliases w:val="AJ Head3 Char"/>
    <w:basedOn w:val="DefaultParagraphFont"/>
    <w:link w:val="Heading3"/>
    <w:uiPriority w:val="9"/>
    <w:rsid w:val="00FD50EF"/>
    <w:rPr>
      <w:rFonts w:ascii="Montserrat Light" w:eastAsiaTheme="majorEastAsia" w:hAnsi="Montserrat Light" w:cstheme="majorBidi"/>
      <w:color w:val="1F3763" w:themeColor="accent1" w:themeShade="7F"/>
      <w:kern w:val="24"/>
      <w:sz w:val="22"/>
    </w:rPr>
  </w:style>
  <w:style w:type="paragraph" w:styleId="NoSpacing">
    <w:name w:val="No Spacing"/>
    <w:uiPriority w:val="1"/>
    <w:qFormat/>
    <w:rsid w:val="00BB35F8"/>
    <w:rPr>
      <w:rFonts w:ascii="Myriad Pro" w:hAnsi="Myriad Pro" w:cs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2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astasia/Library/Group%20Containers/UBF8T346G9.Office/User%20Content.localized/Templates.localized/An%20Example%20Header%20in%20our%20Font%20with%20the%20Second%20Line%20of%20Tex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An Example Header in our Font with the Second Line of Text.dotx</Template>
  <TotalTime>15</TotalTime>
  <Pages>3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Anastasia Shkineva</cp:lastModifiedBy>
  <cp:revision>5</cp:revision>
  <dcterms:created xsi:type="dcterms:W3CDTF">2020-07-16T18:04:00Z</dcterms:created>
  <dcterms:modified xsi:type="dcterms:W3CDTF">2022-12-28T14:19:00Z</dcterms:modified>
  <cp:category/>
</cp:coreProperties>
</file>