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80E0A" w14:textId="73BDC974" w:rsidR="00BB35F8" w:rsidRPr="00F75699" w:rsidRDefault="00BA39F2" w:rsidP="00F75699">
      <w:pPr>
        <w:pStyle w:val="Heading1"/>
      </w:pPr>
      <w:r>
        <w:t>2002 Learjet 45</w:t>
      </w:r>
    </w:p>
    <w:p w14:paraId="4E5A8800" w14:textId="03F61BD4" w:rsidR="00BB35F8" w:rsidRDefault="00060844" w:rsidP="00060844">
      <w:pPr>
        <w:pStyle w:val="Heading2"/>
        <w:rPr>
          <w:lang w:val="en-GB"/>
        </w:rPr>
      </w:pPr>
      <w:r>
        <w:rPr>
          <w:lang w:val="en-GB"/>
        </w:rPr>
        <w:t>Highlights</w:t>
      </w:r>
      <w:r w:rsidR="00BB35F8" w:rsidRPr="00B738DE">
        <w:rPr>
          <w:lang w:val="en-GB"/>
        </w:rPr>
        <w:t>:</w:t>
      </w:r>
    </w:p>
    <w:p w14:paraId="0894AF30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TCAS upgrade 7.1</w:t>
      </w:r>
    </w:p>
    <w:p w14:paraId="4B1183E7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Increased MTOW 21,500 lbs </w:t>
      </w:r>
    </w:p>
    <w:p w14:paraId="79FE08FC" w14:textId="0658BD1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Engines  on MSP Gold</w:t>
      </w:r>
    </w:p>
    <w:p w14:paraId="21ABA41C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CVR</w:t>
      </w:r>
    </w:p>
    <w:p w14:paraId="50C383B0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FDR</w:t>
      </w:r>
    </w:p>
    <w:p w14:paraId="13965056" w14:textId="77777777" w:rsidR="00BA39F2" w:rsidRPr="00BA39F2" w:rsidRDefault="00BA39F2" w:rsidP="00BA39F2">
      <w:pPr>
        <w:rPr>
          <w:lang w:val="en-GB"/>
        </w:rPr>
      </w:pPr>
    </w:p>
    <w:p w14:paraId="7E5CCD4B" w14:textId="416BB81F" w:rsidR="00BB35F8" w:rsidRDefault="00BB35F8" w:rsidP="00060844">
      <w:pPr>
        <w:pStyle w:val="Heading2"/>
        <w:rPr>
          <w:lang w:val="en-GB"/>
        </w:rPr>
      </w:pPr>
      <w:r>
        <w:rPr>
          <w:lang w:val="en-GB"/>
        </w:rPr>
        <w:t>Airframe</w:t>
      </w:r>
      <w:r w:rsidRPr="00B738DE">
        <w:rPr>
          <w:lang w:val="en-GB"/>
        </w:rPr>
        <w:t>:</w:t>
      </w:r>
      <w:r>
        <w:rPr>
          <w:lang w:val="en-GB"/>
        </w:rPr>
        <w:t xml:space="preserve"> </w:t>
      </w:r>
    </w:p>
    <w:p w14:paraId="7C3698F2" w14:textId="79FD7A69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Total time: 6080 hours</w:t>
      </w:r>
    </w:p>
    <w:p w14:paraId="0C4E062F" w14:textId="7328E9C1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Total cycles: 5429</w:t>
      </w:r>
    </w:p>
    <w:p w14:paraId="5C83603E" w14:textId="77777777" w:rsidR="00BA39F2" w:rsidRPr="00BA39F2" w:rsidRDefault="00BA39F2" w:rsidP="00BA39F2">
      <w:pPr>
        <w:rPr>
          <w:lang w:val="en-GB"/>
        </w:rPr>
      </w:pPr>
    </w:p>
    <w:p w14:paraId="35B2E338" w14:textId="1109232A" w:rsidR="00F75699" w:rsidRDefault="00BB35F8" w:rsidP="00060844">
      <w:pPr>
        <w:pStyle w:val="Heading2"/>
        <w:rPr>
          <w:lang w:val="en-GB"/>
        </w:rPr>
      </w:pPr>
      <w:r w:rsidRPr="00B738DE">
        <w:rPr>
          <w:lang w:val="en-GB"/>
        </w:rPr>
        <w:t>Engines:</w:t>
      </w:r>
    </w:p>
    <w:p w14:paraId="7E1486FC" w14:textId="55820736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2 Honeywell TFE 731-20BR-1B (enrolled on Honeywell MSP Gold) </w:t>
      </w:r>
    </w:p>
    <w:p w14:paraId="3F955C59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Engine # 1             </w:t>
      </w:r>
    </w:p>
    <w:p w14:paraId="7057CD53" w14:textId="0DCC8DEB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Total time:  6080 hours          </w:t>
      </w:r>
    </w:p>
    <w:p w14:paraId="748B6442" w14:textId="57FE61CF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Total cycles: 5427 </w:t>
      </w:r>
    </w:p>
    <w:p w14:paraId="1F4B2C63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Engine # 2 </w:t>
      </w:r>
    </w:p>
    <w:p w14:paraId="306FC5C7" w14:textId="630EAC3E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Total time: 6080 hours         </w:t>
      </w:r>
    </w:p>
    <w:p w14:paraId="22923BC7" w14:textId="5221A68A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Total cycles: 5427  </w:t>
      </w:r>
    </w:p>
    <w:p w14:paraId="2696B117" w14:textId="77777777" w:rsidR="00BA39F2" w:rsidRPr="00BA39F2" w:rsidRDefault="00BA39F2" w:rsidP="00BA39F2">
      <w:pPr>
        <w:rPr>
          <w:lang w:val="en-US"/>
        </w:rPr>
      </w:pPr>
    </w:p>
    <w:p w14:paraId="6FF46BA3" w14:textId="1BB389EF" w:rsidR="00BB35F8" w:rsidRDefault="00BB35F8" w:rsidP="00BB35F8">
      <w:pPr>
        <w:pStyle w:val="Heading2"/>
        <w:rPr>
          <w:lang w:val="en-GB"/>
        </w:rPr>
      </w:pPr>
      <w:r w:rsidRPr="00B738DE">
        <w:rPr>
          <w:lang w:val="en-GB"/>
        </w:rPr>
        <w:t>Avionics</w:t>
      </w:r>
      <w:r>
        <w:rPr>
          <w:lang w:val="en-GB"/>
        </w:rPr>
        <w:t xml:space="preserve"> and Connectivity</w:t>
      </w:r>
      <w:r w:rsidRPr="00B738DE">
        <w:rPr>
          <w:lang w:val="en-GB"/>
        </w:rPr>
        <w:t>:</w:t>
      </w:r>
    </w:p>
    <w:p w14:paraId="343AABD3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Primus 1000 avionics (2x RCZ-833/2x RNZ-851/RT-300) </w:t>
      </w:r>
    </w:p>
    <w:p w14:paraId="49DE8BBA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Single HF system KHF-950 </w:t>
      </w:r>
    </w:p>
    <w:p w14:paraId="79A342BF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Selcal</w:t>
      </w:r>
    </w:p>
    <w:p w14:paraId="074493F9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lastRenderedPageBreak/>
        <w:t xml:space="preserve">Primus 880 weather radar </w:t>
      </w:r>
    </w:p>
    <w:p w14:paraId="6CED7139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All European Mandates: </w:t>
      </w:r>
    </w:p>
    <w:p w14:paraId="6C1D99A1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P-RNAV, B-RNAV, GPS App</w:t>
      </w:r>
    </w:p>
    <w:p w14:paraId="469BB47E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Dual UNS-1E FMS </w:t>
      </w:r>
    </w:p>
    <w:p w14:paraId="5E681B1D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Dual RCZ-833 comm (8.33kHz/Immunity)</w:t>
      </w:r>
    </w:p>
    <w:p w14:paraId="5AE52377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Dual Mode-S enhanced transponder </w:t>
      </w:r>
    </w:p>
    <w:p w14:paraId="238E76B5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TCAS 7.1 </w:t>
      </w:r>
    </w:p>
    <w:p w14:paraId="2B6CB581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25hr FDR </w:t>
      </w:r>
    </w:p>
    <w:p w14:paraId="047BCEBD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2 hr SSCVR </w:t>
      </w:r>
    </w:p>
    <w:p w14:paraId="1CB6D6F8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90 day ULB </w:t>
      </w:r>
    </w:p>
    <w:p w14:paraId="2D61A550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EGPWS </w:t>
      </w:r>
    </w:p>
    <w:p w14:paraId="160FB0E7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C406-2 ELT</w:t>
      </w:r>
    </w:p>
    <w:p w14:paraId="51BF555D" w14:textId="77777777" w:rsidR="00BA39F2" w:rsidRPr="00BA39F2" w:rsidRDefault="00BA39F2" w:rsidP="00BA39F2">
      <w:pPr>
        <w:rPr>
          <w:lang w:val="en-GB"/>
        </w:rPr>
      </w:pPr>
    </w:p>
    <w:p w14:paraId="2C9DCA12" w14:textId="79BCF9A9" w:rsidR="00BB35F8" w:rsidRDefault="00BA39F2" w:rsidP="00060844">
      <w:pPr>
        <w:pStyle w:val="Heading2"/>
        <w:rPr>
          <w:lang w:val="en-US"/>
        </w:rPr>
      </w:pPr>
      <w:r>
        <w:rPr>
          <w:lang w:val="en-US"/>
        </w:rPr>
        <w:t>Inspections</w:t>
      </w:r>
      <w:r w:rsidR="00BB35F8" w:rsidRPr="006F2DB7">
        <w:rPr>
          <w:lang w:val="en-US"/>
        </w:rPr>
        <w:t>:</w:t>
      </w:r>
    </w:p>
    <w:p w14:paraId="099BFBA4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Phase A due @ 6.167 hours, remaining 47 hours</w:t>
      </w:r>
    </w:p>
    <w:p w14:paraId="401165CB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Phase B due @ 6.167 hours, remaining 47 hours</w:t>
      </w:r>
    </w:p>
    <w:p w14:paraId="767B04D2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Phase C due @ 6.338 hours, remaining 218 hours</w:t>
      </w:r>
    </w:p>
    <w:p w14:paraId="6874D197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Phase D due @ 7.538 hours, remaining 1.418 hours</w:t>
      </w:r>
    </w:p>
    <w:p w14:paraId="64997DDF" w14:textId="77777777" w:rsidR="00BA39F2" w:rsidRPr="00BA39F2" w:rsidRDefault="00BA39F2" w:rsidP="00BA39F2">
      <w:pPr>
        <w:rPr>
          <w:rFonts w:ascii="Montserrat Light" w:hAnsi="Montserrat Light"/>
        </w:rPr>
      </w:pPr>
    </w:p>
    <w:p w14:paraId="6F7EC30E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All Maintenance up-to-date - ADs and Mandatory SBs Completed </w:t>
      </w:r>
    </w:p>
    <w:p w14:paraId="6D0DD144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Exempt from: </w:t>
      </w:r>
    </w:p>
    <w:p w14:paraId="46220E2C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CPDLC/Link-2000 requirement</w:t>
      </w:r>
    </w:p>
    <w:p w14:paraId="23867A30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ADS-B out</w:t>
      </w:r>
    </w:p>
    <w:p w14:paraId="61C2CF6A" w14:textId="77777777" w:rsidR="00BA39F2" w:rsidRPr="00BA39F2" w:rsidRDefault="00BA39F2" w:rsidP="00BA39F2">
      <w:pPr>
        <w:rPr>
          <w:lang w:val="en-US"/>
        </w:rPr>
      </w:pPr>
    </w:p>
    <w:p w14:paraId="3C5DDCEC" w14:textId="50846239" w:rsidR="00BB35F8" w:rsidRDefault="00BA39F2" w:rsidP="00BB35F8">
      <w:pPr>
        <w:pStyle w:val="Heading2"/>
        <w:rPr>
          <w:lang w:val="en-GB"/>
        </w:rPr>
      </w:pPr>
      <w:r>
        <w:rPr>
          <w:lang w:val="en-GB"/>
        </w:rPr>
        <w:t>Cabin</w:t>
      </w:r>
      <w:r w:rsidR="00BB35F8" w:rsidRPr="00B738DE">
        <w:rPr>
          <w:lang w:val="en-GB"/>
        </w:rPr>
        <w:t>:</w:t>
      </w:r>
    </w:p>
    <w:p w14:paraId="32D8DDB6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>VIP configuration</w:t>
      </w:r>
    </w:p>
    <w:p w14:paraId="44BE5D32" w14:textId="77777777" w:rsidR="00BA39F2" w:rsidRPr="00BA39F2" w:rsidRDefault="00BA39F2" w:rsidP="00BA39F2">
      <w:pPr>
        <w:rPr>
          <w:rFonts w:ascii="Montserrat Light" w:hAnsi="Montserrat Light"/>
        </w:rPr>
      </w:pPr>
      <w:r w:rsidRPr="00BA39F2">
        <w:rPr>
          <w:rFonts w:ascii="Montserrat Light" w:hAnsi="Montserrat Light"/>
        </w:rPr>
        <w:t xml:space="preserve">Provision for Lifeport EMS configuration </w:t>
      </w:r>
    </w:p>
    <w:p w14:paraId="01B90A9D" w14:textId="560A1BFB" w:rsidR="00BA39F2" w:rsidRPr="00BA39F2" w:rsidRDefault="00BA39F2" w:rsidP="00BA39F2">
      <w:pPr>
        <w:rPr>
          <w:rFonts w:ascii="Montserrat Light" w:hAnsi="Montserrat Light"/>
          <w:lang w:val="en-GB"/>
        </w:rPr>
      </w:pPr>
      <w:r w:rsidRPr="00BA39F2">
        <w:rPr>
          <w:rFonts w:ascii="Montserrat Light" w:hAnsi="Montserrat Light"/>
        </w:rPr>
        <w:t>Belted toilet seat</w:t>
      </w:r>
    </w:p>
    <w:p w14:paraId="75DAF382" w14:textId="77777777" w:rsidR="00094767" w:rsidRPr="00BB35F8" w:rsidRDefault="00094767" w:rsidP="00BB35F8">
      <w:pPr>
        <w:rPr>
          <w:lang w:val="en-US"/>
        </w:rPr>
      </w:pPr>
    </w:p>
    <w:sectPr w:rsidR="00094767" w:rsidRPr="00BB35F8" w:rsidSect="00527756">
      <w:headerReference w:type="default" r:id="rId6"/>
      <w:footerReference w:type="default" r:id="rId7"/>
      <w:pgSz w:w="11900" w:h="16840"/>
      <w:pgMar w:top="1537" w:right="1440" w:bottom="1183" w:left="1440" w:header="525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5A6FB" w14:textId="77777777" w:rsidR="00A12910" w:rsidRDefault="00A12910" w:rsidP="00094767">
      <w:r>
        <w:separator/>
      </w:r>
    </w:p>
  </w:endnote>
  <w:endnote w:type="continuationSeparator" w:id="0">
    <w:p w14:paraId="1CBA701D" w14:textId="77777777" w:rsidR="00A12910" w:rsidRDefault="00A12910" w:rsidP="00094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E59C6F4-4949-6047-B09A-E173E0C61175}"/>
    <w:embedItalic r:id="rId2" w:fontKey="{1463771E-E9D3-4241-994E-4C1DB8CEED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B32E8E-4A5A-8343-B1E1-39F4778E633B}"/>
    <w:embedItalic r:id="rId4" w:fontKey="{242F8312-3C57-1841-8296-3EE0958C27FD}"/>
  </w:font>
  <w:font w:name="Myriad Pro">
    <w:altName w:val="﷽﷽﷽﷽﷽﷽﷽﷽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332002E-5D0F-FE47-979E-FCEAAAEEAE6A}"/>
  </w:font>
  <w:font w:name="Montserrat ExtraLight">
    <w:altName w:val="﷽﷽﷽﷽﷽﷽﷽﷽"/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6" w:fontKey="{C915489D-9D2A-BA42-AF8C-8031259C9AC5}"/>
  </w:font>
  <w:font w:name="Montserrat Light">
    <w:altName w:val="﷽﷽﷽﷽﷽﷽﷽﷽"/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7" w:fontKey="{A5DF7827-DCCD-BA4F-8997-B8D8FC772B42}"/>
    <w:embedItalic r:id="rId8" w:fontKey="{FF22A602-6AE5-124D-BBAF-BC75297B14BB}"/>
  </w:font>
  <w:font w:name="Times New Roman (Body CS)">
    <w:altName w:val="Times New Roman"/>
    <w:panose1 w:val="020B0604020202020204"/>
    <w:charset w:val="00"/>
    <w:family w:val="roman"/>
    <w:pitch w:val="default"/>
  </w:font>
  <w:font w:name="Montserrat">
    <w:altName w:val="﷽﷽﷽﷽﷽﷽﷽﷽"/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11" w:fontKey="{F3EF5B4B-09BC-4849-9E69-6EE1E58A68A0}"/>
  </w:font>
  <w:font w:name="Calibri Light">
    <w:altName w:val="Calibri Light"/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2F9EBD5-F1E5-EE44-B843-55CC2FD5FB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3225" w14:textId="77777777" w:rsidR="005567F7" w:rsidRPr="00BB35F8" w:rsidRDefault="005567F7" w:rsidP="005567F7">
    <w:pPr>
      <w:pStyle w:val="Footer"/>
      <w:jc w:val="center"/>
      <w:rPr>
        <w:rFonts w:ascii="Montserrat" w:hAnsi="Montserrat" w:cs="Arial"/>
        <w:sz w:val="13"/>
        <w:szCs w:val="13"/>
        <w:lang w:val="en-US"/>
      </w:rPr>
    </w:pPr>
    <w:r w:rsidRPr="00CE6479">
      <w:rPr>
        <w:rFonts w:ascii="Montserrat" w:hAnsi="Montserrat" w:cs="Arial"/>
        <w:noProof/>
        <w:sz w:val="13"/>
        <w:szCs w:val="13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FA555" wp14:editId="6B667223">
              <wp:simplePos x="0" y="0"/>
              <wp:positionH relativeFrom="column">
                <wp:posOffset>-179705</wp:posOffset>
              </wp:positionH>
              <wp:positionV relativeFrom="paragraph">
                <wp:posOffset>-178642</wp:posOffset>
              </wp:positionV>
              <wp:extent cx="609219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219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4C9D64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15pt,-14.05pt" to="465.55pt,-1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" strokecolor="#404040 [2429]" strokeweight=".5pt">
              <v:stroke joinstyle="miter"/>
            </v:line>
          </w:pict>
        </mc:Fallback>
      </mc:AlternateContent>
    </w:r>
    <w:r w:rsidRPr="00CE6479">
      <w:rPr>
        <w:rFonts w:ascii="Montserrat" w:eastAsia="Times New Roman" w:hAnsi="Montserrat" w:cs="Arial"/>
        <w:sz w:val="13"/>
        <w:szCs w:val="13"/>
        <w:lang w:val="en-GB"/>
      </w:rPr>
      <w:t>ARCOSJET DMCC is Registered &amp; Licensed as a FREEZONE Company under the Rules &amp; Regulations of DMC</w:t>
    </w:r>
    <w:r w:rsidR="00527756">
      <w:rPr>
        <w:rFonts w:ascii="Montserrat" w:eastAsia="Times New Roman" w:hAnsi="Montserrat" w:cs="Arial"/>
        <w:sz w:val="13"/>
        <w:szCs w:val="13"/>
        <w:lang w:val="en-GB"/>
      </w:rPr>
      <w:t>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F4EBF" w14:textId="77777777" w:rsidR="00A12910" w:rsidRDefault="00A12910" w:rsidP="00094767">
      <w:r>
        <w:separator/>
      </w:r>
    </w:p>
  </w:footnote>
  <w:footnote w:type="continuationSeparator" w:id="0">
    <w:p w14:paraId="67E567DD" w14:textId="77777777" w:rsidR="00A12910" w:rsidRDefault="00A12910" w:rsidP="00094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38" w:type="dxa"/>
      <w:tblInd w:w="-1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48"/>
      <w:gridCol w:w="1289"/>
      <w:gridCol w:w="1564"/>
      <w:gridCol w:w="1784"/>
      <w:gridCol w:w="1553"/>
    </w:tblGrid>
    <w:tr w:rsidR="00527756" w14:paraId="5753073E" w14:textId="77777777" w:rsidTr="00527756">
      <w:tc>
        <w:tcPr>
          <w:tcW w:w="3148" w:type="dxa"/>
        </w:tcPr>
        <w:p w14:paraId="7456FF9F" w14:textId="77777777" w:rsidR="00044D85" w:rsidRDefault="00044D85" w:rsidP="00044D85">
          <w:pPr>
            <w:pStyle w:val="Header"/>
            <w:ind w:left="-61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0C16AC2D" wp14:editId="5CD7FE4E">
                <wp:extent cx="1872867" cy="464348"/>
                <wp:effectExtent l="0" t="0" r="0" b="0"/>
                <wp:docPr id="5" name="Graphic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020-linear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644" cy="483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9" w:type="dxa"/>
        </w:tcPr>
        <w:p w14:paraId="489970D2" w14:textId="77777777" w:rsidR="00044D85" w:rsidRDefault="00044D85" w:rsidP="00517843">
          <w:pPr>
            <w:pStyle w:val="Header"/>
            <w:rPr>
              <w:lang w:val="en-US"/>
            </w:rPr>
          </w:pPr>
        </w:p>
      </w:tc>
      <w:tc>
        <w:tcPr>
          <w:tcW w:w="1564" w:type="dxa"/>
        </w:tcPr>
        <w:p w14:paraId="4189FE15" w14:textId="77777777" w:rsidR="00044D85" w:rsidRPr="00CE6479" w:rsidRDefault="00044D85" w:rsidP="00CE6479">
          <w:pPr>
            <w:pStyle w:val="headerfooter"/>
            <w:rPr>
              <w:sz w:val="18"/>
              <w:szCs w:val="18"/>
            </w:rPr>
          </w:pPr>
        </w:p>
        <w:p w14:paraId="65E544A4" w14:textId="77777777" w:rsidR="00044D85" w:rsidRPr="00527756" w:rsidRDefault="00044D85" w:rsidP="00527756">
          <w:pPr>
            <w:pStyle w:val="headerfooter"/>
          </w:pPr>
          <w:r w:rsidRPr="00527756">
            <w:t>ARCOSJET DMCC</w:t>
          </w:r>
        </w:p>
        <w:p w14:paraId="27873FB1" w14:textId="77777777" w:rsidR="00044D85" w:rsidRPr="00527756" w:rsidRDefault="007D116A" w:rsidP="00527756">
          <w:pPr>
            <w:pStyle w:val="headerfooter"/>
          </w:pPr>
          <w:r>
            <w:t xml:space="preserve"> </w:t>
          </w:r>
        </w:p>
        <w:p w14:paraId="0AA3234D" w14:textId="77777777" w:rsidR="00044D85" w:rsidRPr="00CE6479" w:rsidRDefault="00044D85" w:rsidP="00CE6479">
          <w:pPr>
            <w:pStyle w:val="Header"/>
            <w:tabs>
              <w:tab w:val="left" w:pos="1848"/>
            </w:tabs>
            <w:spacing w:line="240" w:lineRule="auto"/>
            <w:ind w:left="-102"/>
            <w:rPr>
              <w:rFonts w:ascii="Montserrat" w:hAnsi="Montserrat"/>
              <w:sz w:val="19"/>
              <w:szCs w:val="19"/>
              <w:lang w:val="en-GB"/>
            </w:rPr>
          </w:pPr>
        </w:p>
      </w:tc>
      <w:tc>
        <w:tcPr>
          <w:tcW w:w="1784" w:type="dxa"/>
        </w:tcPr>
        <w:p w14:paraId="2F8DE4B7" w14:textId="77777777" w:rsidR="00044D85" w:rsidRPr="00527756" w:rsidRDefault="00044D85" w:rsidP="00CE6479">
          <w:pPr>
            <w:pStyle w:val="headerfooter"/>
            <w:rPr>
              <w:sz w:val="18"/>
              <w:szCs w:val="18"/>
            </w:rPr>
          </w:pPr>
        </w:p>
        <w:p w14:paraId="718C0C9B" w14:textId="77777777" w:rsidR="00044D85" w:rsidRPr="00527756" w:rsidRDefault="00044D85" w:rsidP="00527756">
          <w:pPr>
            <w:pStyle w:val="headerfooter"/>
          </w:pPr>
          <w:r w:rsidRPr="00527756">
            <w:t>506 Tiffany Tower Dubai</w:t>
          </w:r>
        </w:p>
        <w:p w14:paraId="24CC8521" w14:textId="77777777" w:rsidR="00044D85" w:rsidRPr="00CE6479" w:rsidRDefault="00044D85" w:rsidP="00527756">
          <w:pPr>
            <w:pStyle w:val="headerfooter"/>
            <w:rPr>
              <w:sz w:val="14"/>
              <w:szCs w:val="14"/>
              <w:lang w:val="en-US"/>
            </w:rPr>
          </w:pPr>
          <w:r w:rsidRPr="00527756">
            <w:t>United Arab Emirates</w:t>
          </w:r>
        </w:p>
      </w:tc>
      <w:tc>
        <w:tcPr>
          <w:tcW w:w="1553" w:type="dxa"/>
        </w:tcPr>
        <w:p w14:paraId="551C0F57" w14:textId="77777777" w:rsidR="00044D85" w:rsidRPr="00527756" w:rsidRDefault="00044D85" w:rsidP="00527756">
          <w:pPr>
            <w:pStyle w:val="headerfooter"/>
            <w:ind w:left="30"/>
            <w:rPr>
              <w:sz w:val="18"/>
              <w:szCs w:val="18"/>
            </w:rPr>
          </w:pPr>
        </w:p>
        <w:p w14:paraId="308559F8" w14:textId="77777777" w:rsidR="00044D85" w:rsidRPr="00CE6479" w:rsidRDefault="00044D85" w:rsidP="00527756">
          <w:pPr>
            <w:pStyle w:val="headerfooter"/>
            <w:ind w:left="30"/>
            <w:rPr>
              <w:szCs w:val="13"/>
            </w:rPr>
          </w:pPr>
          <w:r w:rsidRPr="00CE6479">
            <w:rPr>
              <w:szCs w:val="13"/>
            </w:rPr>
            <w:t>+971 58 674 3641</w:t>
          </w:r>
        </w:p>
        <w:p w14:paraId="06D93F03" w14:textId="77777777" w:rsidR="00044D85" w:rsidRPr="00CE6479" w:rsidRDefault="00044D85" w:rsidP="00527756">
          <w:pPr>
            <w:pStyle w:val="headerfooter"/>
            <w:ind w:left="30"/>
            <w:rPr>
              <w:sz w:val="14"/>
              <w:szCs w:val="14"/>
            </w:rPr>
          </w:pPr>
          <w:r w:rsidRPr="00CE6479">
            <w:rPr>
              <w:sz w:val="10"/>
              <w:szCs w:val="10"/>
            </w:rPr>
            <w:t xml:space="preserve"> </w:t>
          </w:r>
          <w:r w:rsidRPr="00CE6479">
            <w:rPr>
              <w:szCs w:val="13"/>
            </w:rPr>
            <w:t>info@arcosjet.com</w:t>
          </w:r>
        </w:p>
      </w:tc>
    </w:tr>
  </w:tbl>
  <w:p w14:paraId="2749B55C" w14:textId="77777777" w:rsidR="00094767" w:rsidRPr="00094767" w:rsidRDefault="00094767" w:rsidP="00517843">
    <w:pPr>
      <w:pStyle w:val="Header"/>
      <w:rPr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3ECDF" wp14:editId="79E30E7C">
              <wp:simplePos x="0" y="0"/>
              <wp:positionH relativeFrom="column">
                <wp:posOffset>-186690</wp:posOffset>
              </wp:positionH>
              <wp:positionV relativeFrom="paragraph">
                <wp:posOffset>-9363</wp:posOffset>
              </wp:positionV>
              <wp:extent cx="6092328" cy="0"/>
              <wp:effectExtent l="0" t="0" r="1651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2328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4FBBED" id="Straight Connector 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7pt,-.75pt" to="465pt,-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" strokecolor="#404040 [2429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5F8"/>
    <w:rsid w:val="0000519B"/>
    <w:rsid w:val="00044D85"/>
    <w:rsid w:val="00060844"/>
    <w:rsid w:val="00094767"/>
    <w:rsid w:val="00102C0B"/>
    <w:rsid w:val="002909CB"/>
    <w:rsid w:val="003F326B"/>
    <w:rsid w:val="0041382D"/>
    <w:rsid w:val="004356E6"/>
    <w:rsid w:val="00517843"/>
    <w:rsid w:val="00527756"/>
    <w:rsid w:val="005567F7"/>
    <w:rsid w:val="005E1DFB"/>
    <w:rsid w:val="005F63AE"/>
    <w:rsid w:val="006F2DB7"/>
    <w:rsid w:val="00734C5D"/>
    <w:rsid w:val="007D116A"/>
    <w:rsid w:val="00976C68"/>
    <w:rsid w:val="00A12910"/>
    <w:rsid w:val="00AB09D6"/>
    <w:rsid w:val="00AC5205"/>
    <w:rsid w:val="00AD7010"/>
    <w:rsid w:val="00B62F20"/>
    <w:rsid w:val="00BA39F2"/>
    <w:rsid w:val="00BB35F8"/>
    <w:rsid w:val="00C71A56"/>
    <w:rsid w:val="00C77453"/>
    <w:rsid w:val="00CE6479"/>
    <w:rsid w:val="00D54EC3"/>
    <w:rsid w:val="00E91659"/>
    <w:rsid w:val="00F41229"/>
    <w:rsid w:val="00F71B97"/>
    <w:rsid w:val="00F75699"/>
    <w:rsid w:val="00F9148F"/>
    <w:rsid w:val="00FD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98D3FC"/>
  <w15:chartTrackingRefBased/>
  <w15:docId w15:val="{62774BFF-F7EC-4842-B437-B2F610BCF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J Normal"/>
    <w:qFormat/>
    <w:rsid w:val="00BB35F8"/>
    <w:pPr>
      <w:spacing w:after="140" w:line="264" w:lineRule="auto"/>
    </w:pPr>
    <w:rPr>
      <w:rFonts w:ascii="Myriad Pro" w:hAnsi="Myriad Pro" w:cs="Arial"/>
      <w:sz w:val="22"/>
    </w:rPr>
  </w:style>
  <w:style w:type="paragraph" w:styleId="Heading1">
    <w:name w:val="heading 1"/>
    <w:aliases w:val="AJ Head1"/>
    <w:next w:val="Normal"/>
    <w:link w:val="Heading1Char"/>
    <w:uiPriority w:val="9"/>
    <w:qFormat/>
    <w:rsid w:val="00FD50EF"/>
    <w:pPr>
      <w:spacing w:after="600" w:line="264" w:lineRule="auto"/>
      <w:outlineLvl w:val="0"/>
    </w:pPr>
    <w:rPr>
      <w:rFonts w:ascii="Montserrat ExtraLight" w:hAnsi="Montserrat ExtraLight" w:cs="Arial"/>
      <w:color w:val="000000" w:themeColor="text1"/>
      <w:kern w:val="24"/>
      <w:sz w:val="48"/>
      <w:szCs w:val="44"/>
      <w:lang w:val="en-GB"/>
    </w:rPr>
  </w:style>
  <w:style w:type="paragraph" w:styleId="Heading2">
    <w:name w:val="heading 2"/>
    <w:aliases w:val="AJ Head2"/>
    <w:next w:val="Normal"/>
    <w:link w:val="Heading2Char"/>
    <w:uiPriority w:val="9"/>
    <w:unhideWhenUsed/>
    <w:qFormat/>
    <w:rsid w:val="00FD50EF"/>
    <w:pPr>
      <w:spacing w:after="440" w:line="264" w:lineRule="auto"/>
      <w:outlineLvl w:val="1"/>
    </w:pPr>
    <w:rPr>
      <w:rFonts w:ascii="Montserrat ExtraLight" w:hAnsi="Montserrat ExtraLight" w:cs="Arial"/>
      <w:color w:val="000000" w:themeColor="text1"/>
      <w:kern w:val="24"/>
      <w:sz w:val="32"/>
      <w:szCs w:val="30"/>
    </w:rPr>
  </w:style>
  <w:style w:type="paragraph" w:styleId="Heading3">
    <w:name w:val="heading 3"/>
    <w:aliases w:val="AJ Head3"/>
    <w:next w:val="Normal"/>
    <w:link w:val="Heading3Char"/>
    <w:uiPriority w:val="9"/>
    <w:unhideWhenUsed/>
    <w:qFormat/>
    <w:rsid w:val="00FD50EF"/>
    <w:pPr>
      <w:keepNext/>
      <w:keepLines/>
      <w:spacing w:before="40" w:line="288" w:lineRule="auto"/>
      <w:outlineLvl w:val="2"/>
    </w:pPr>
    <w:rPr>
      <w:rFonts w:ascii="Montserrat Light" w:eastAsiaTheme="majorEastAsia" w:hAnsi="Montserrat Light" w:cstheme="majorBidi"/>
      <w:color w:val="1F3763" w:themeColor="accent1" w:themeShade="7F"/>
      <w:kern w:val="24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767"/>
    <w:pPr>
      <w:tabs>
        <w:tab w:val="center" w:pos="4513"/>
        <w:tab w:val="right" w:pos="9026"/>
      </w:tabs>
      <w:spacing w:after="240"/>
    </w:pPr>
    <w:rPr>
      <w:rFonts w:ascii="Montserrat Light" w:hAnsi="Montserrat Light" w:cs="Times New Roman (Body CS)"/>
      <w:kern w:val="24"/>
    </w:rPr>
  </w:style>
  <w:style w:type="character" w:customStyle="1" w:styleId="HeaderChar">
    <w:name w:val="Header Char"/>
    <w:basedOn w:val="DefaultParagraphFont"/>
    <w:link w:val="Header"/>
    <w:uiPriority w:val="99"/>
    <w:rsid w:val="00094767"/>
  </w:style>
  <w:style w:type="paragraph" w:styleId="Footer">
    <w:name w:val="footer"/>
    <w:basedOn w:val="Normal"/>
    <w:link w:val="FooterChar"/>
    <w:uiPriority w:val="99"/>
    <w:unhideWhenUsed/>
    <w:rsid w:val="00094767"/>
    <w:pPr>
      <w:tabs>
        <w:tab w:val="center" w:pos="4513"/>
        <w:tab w:val="right" w:pos="9026"/>
      </w:tabs>
      <w:spacing w:after="240"/>
    </w:pPr>
    <w:rPr>
      <w:rFonts w:ascii="Montserrat Light" w:hAnsi="Montserrat Light" w:cs="Times New Roman (Body CS)"/>
      <w:kern w:val="24"/>
    </w:rPr>
  </w:style>
  <w:style w:type="character" w:customStyle="1" w:styleId="FooterChar">
    <w:name w:val="Footer Char"/>
    <w:basedOn w:val="DefaultParagraphFont"/>
    <w:link w:val="Footer"/>
    <w:uiPriority w:val="99"/>
    <w:rsid w:val="00094767"/>
  </w:style>
  <w:style w:type="table" w:styleId="TableGrid">
    <w:name w:val="Table Grid"/>
    <w:basedOn w:val="TableNormal"/>
    <w:uiPriority w:val="39"/>
    <w:rsid w:val="0009476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AJ Head1 Char"/>
    <w:basedOn w:val="DefaultParagraphFont"/>
    <w:link w:val="Heading1"/>
    <w:uiPriority w:val="9"/>
    <w:rsid w:val="00FD50EF"/>
    <w:rPr>
      <w:rFonts w:ascii="Montserrat ExtraLight" w:hAnsi="Montserrat ExtraLight" w:cs="Arial"/>
      <w:color w:val="000000" w:themeColor="text1"/>
      <w:kern w:val="24"/>
      <w:sz w:val="48"/>
      <w:szCs w:val="44"/>
      <w:lang w:val="en-GB"/>
    </w:rPr>
  </w:style>
  <w:style w:type="character" w:customStyle="1" w:styleId="Heading2Char">
    <w:name w:val="Heading 2 Char"/>
    <w:aliases w:val="AJ Head2 Char"/>
    <w:basedOn w:val="DefaultParagraphFont"/>
    <w:link w:val="Heading2"/>
    <w:uiPriority w:val="9"/>
    <w:rsid w:val="00FD50EF"/>
    <w:rPr>
      <w:rFonts w:ascii="Montserrat ExtraLight" w:hAnsi="Montserrat ExtraLight" w:cs="Arial"/>
      <w:color w:val="000000" w:themeColor="text1"/>
      <w:kern w:val="24"/>
      <w:sz w:val="32"/>
      <w:szCs w:val="30"/>
      <w:lang w:val="ru-RU"/>
    </w:rPr>
  </w:style>
  <w:style w:type="paragraph" w:customStyle="1" w:styleId="AJSmall">
    <w:name w:val="AJ Small"/>
    <w:link w:val="AJSmallChar"/>
    <w:qFormat/>
    <w:rsid w:val="00CE6479"/>
    <w:pPr>
      <w:spacing w:after="280" w:line="264" w:lineRule="auto"/>
    </w:pPr>
    <w:rPr>
      <w:rFonts w:ascii="Montserrat" w:hAnsi="Montserrat" w:cs="Arial"/>
      <w:sz w:val="16"/>
      <w:szCs w:val="16"/>
    </w:rPr>
  </w:style>
  <w:style w:type="character" w:customStyle="1" w:styleId="AJSmallChar">
    <w:name w:val="AJ Small Char"/>
    <w:basedOn w:val="DefaultParagraphFont"/>
    <w:link w:val="AJSmall"/>
    <w:rsid w:val="00CE6479"/>
    <w:rPr>
      <w:rFonts w:ascii="Montserrat" w:hAnsi="Montserrat" w:cs="Arial"/>
      <w:sz w:val="16"/>
      <w:szCs w:val="16"/>
      <w:lang w:val="ru-RU"/>
    </w:rPr>
  </w:style>
  <w:style w:type="paragraph" w:styleId="Quote">
    <w:name w:val="Quote"/>
    <w:next w:val="Normal"/>
    <w:link w:val="QuoteChar"/>
    <w:uiPriority w:val="29"/>
    <w:qFormat/>
    <w:rsid w:val="00FD50EF"/>
    <w:pPr>
      <w:ind w:left="862" w:right="862"/>
    </w:pPr>
    <w:rPr>
      <w:rFonts w:ascii="Montserrat Light" w:hAnsi="Montserrat Light" w:cs="Times New Roman (Body CS)"/>
      <w:i/>
      <w:iCs/>
      <w:color w:val="000000" w:themeColor="text1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FD50EF"/>
    <w:rPr>
      <w:rFonts w:ascii="Montserrat Light" w:hAnsi="Montserrat Light" w:cs="Times New Roman (Body CS)"/>
      <w:i/>
      <w:iCs/>
      <w:color w:val="000000" w:themeColor="text1"/>
      <w:sz w:val="18"/>
    </w:rPr>
  </w:style>
  <w:style w:type="paragraph" w:customStyle="1" w:styleId="headerfooter">
    <w:name w:val="header/footer"/>
    <w:qFormat/>
    <w:rsid w:val="00FD50EF"/>
    <w:pPr>
      <w:tabs>
        <w:tab w:val="left" w:pos="1848"/>
      </w:tabs>
      <w:ind w:left="-102"/>
    </w:pPr>
    <w:rPr>
      <w:rFonts w:ascii="Montserrat" w:hAnsi="Montserrat" w:cs="Arial"/>
      <w:color w:val="000000" w:themeColor="text1"/>
      <w:kern w:val="24"/>
      <w:sz w:val="13"/>
      <w:szCs w:val="19"/>
      <w:lang w:val="en-GB"/>
    </w:rPr>
  </w:style>
  <w:style w:type="character" w:customStyle="1" w:styleId="Heading3Char">
    <w:name w:val="Heading 3 Char"/>
    <w:aliases w:val="AJ Head3 Char"/>
    <w:basedOn w:val="DefaultParagraphFont"/>
    <w:link w:val="Heading3"/>
    <w:uiPriority w:val="9"/>
    <w:rsid w:val="00FD50EF"/>
    <w:rPr>
      <w:rFonts w:ascii="Montserrat Light" w:eastAsiaTheme="majorEastAsia" w:hAnsi="Montserrat Light" w:cstheme="majorBidi"/>
      <w:color w:val="1F3763" w:themeColor="accent1" w:themeShade="7F"/>
      <w:kern w:val="24"/>
      <w:sz w:val="22"/>
    </w:rPr>
  </w:style>
  <w:style w:type="paragraph" w:styleId="NoSpacing">
    <w:name w:val="No Spacing"/>
    <w:uiPriority w:val="1"/>
    <w:qFormat/>
    <w:rsid w:val="00BB35F8"/>
    <w:rPr>
      <w:rFonts w:ascii="Myriad Pro" w:hAnsi="Myriad Pro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astasia/Library/Group%20Containers/UBF8T346G9.Office/User%20Content.localized/Templates.localized/An%20Example%20Header%20in%20our%20Font%20with%20the%20Second%20Line%20of%20Tex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 Example Header in our Font with the Second Line of Text.dotx</Template>
  <TotalTime>19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Anastasia Shkineva</cp:lastModifiedBy>
  <cp:revision>5</cp:revision>
  <dcterms:created xsi:type="dcterms:W3CDTF">2020-07-16T18:04:00Z</dcterms:created>
  <dcterms:modified xsi:type="dcterms:W3CDTF">2022-12-28T14:19:00Z</dcterms:modified>
  <cp:category/>
</cp:coreProperties>
</file>